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2019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  <w:lang w:eastAsia="zh-CN"/>
        </w:rPr>
        <w:t>湖南宁乡金洲湖国家湿地公园管理处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4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 w:type="textWrapping"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我单位没有此类项目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  <w:bookmarkStart w:id="0" w:name="_GoBack"/>
            <w:bookmarkEnd w:id="0"/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rFonts w:hint="default" w:eastAsia="宋体"/>
          <w:kern w:val="0"/>
          <w:szCs w:val="21"/>
          <w:lang w:val="en-US" w:eastAsia="zh-CN"/>
        </w:rPr>
      </w:pPr>
      <w:r>
        <w:rPr>
          <w:rFonts w:hint="eastAsia"/>
          <w:kern w:val="0"/>
          <w:szCs w:val="21"/>
        </w:rPr>
        <w:t>填报人：</w:t>
      </w:r>
      <w:r>
        <w:rPr>
          <w:rFonts w:hint="eastAsia"/>
          <w:kern w:val="0"/>
          <w:szCs w:val="21"/>
          <w:lang w:eastAsia="zh-CN"/>
        </w:rPr>
        <w:t>邹朵华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  <w:lang w:val="en-US" w:eastAsia="zh-CN"/>
        </w:rPr>
        <w:t xml:space="preserve">       </w:t>
      </w:r>
      <w:r>
        <w:rPr>
          <w:rFonts w:hint="eastAsia"/>
          <w:kern w:val="0"/>
          <w:szCs w:val="21"/>
        </w:rPr>
        <w:t>联系电话：</w:t>
      </w:r>
      <w:r>
        <w:rPr>
          <w:rFonts w:hint="eastAsia"/>
          <w:kern w:val="0"/>
          <w:szCs w:val="21"/>
          <w:lang w:val="en-US" w:eastAsia="zh-CN"/>
        </w:rPr>
        <w:t xml:space="preserve">878775121       </w:t>
      </w:r>
      <w:r>
        <w:rPr>
          <w:rFonts w:hint="eastAsia"/>
          <w:kern w:val="0"/>
          <w:szCs w:val="21"/>
        </w:rPr>
        <w:t>填报日期：</w:t>
      </w:r>
      <w:r>
        <w:rPr>
          <w:rFonts w:hint="eastAsia"/>
          <w:kern w:val="0"/>
          <w:szCs w:val="21"/>
          <w:lang w:val="en-US" w:eastAsia="zh-CN"/>
        </w:rPr>
        <w:t xml:space="preserve">2020年7月13日 </w:t>
      </w:r>
    </w:p>
    <w:p>
      <w:pPr>
        <w:spacing w:line="54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45B0C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4F548E"/>
    <w:rsid w:val="005279D3"/>
    <w:rsid w:val="0056080F"/>
    <w:rsid w:val="005D622D"/>
    <w:rsid w:val="00601149"/>
    <w:rsid w:val="00645C74"/>
    <w:rsid w:val="00690069"/>
    <w:rsid w:val="006C5A86"/>
    <w:rsid w:val="006D5241"/>
    <w:rsid w:val="00753C49"/>
    <w:rsid w:val="007712A0"/>
    <w:rsid w:val="007868D0"/>
    <w:rsid w:val="007B402B"/>
    <w:rsid w:val="007F0B0E"/>
    <w:rsid w:val="008C4E62"/>
    <w:rsid w:val="0095345A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E92DD5"/>
    <w:rsid w:val="00ED57DF"/>
    <w:rsid w:val="00F74050"/>
    <w:rsid w:val="00F812B1"/>
    <w:rsid w:val="3BC30BDC"/>
    <w:rsid w:val="4638523B"/>
    <w:rsid w:val="465472A5"/>
    <w:rsid w:val="4D7475A5"/>
    <w:rsid w:val="62EE2C27"/>
    <w:rsid w:val="671A1531"/>
    <w:rsid w:val="684644CA"/>
    <w:rsid w:val="78485724"/>
    <w:rsid w:val="79DC2389"/>
    <w:rsid w:val="7B471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5</Pages>
  <Words>303</Words>
  <Characters>1730</Characters>
  <Lines>0</Lines>
  <Paragraphs>0</Paragraphs>
  <TotalTime>14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2020-07-13T02:44:00Z</dcterms:created>
  <dc:creator>User</dc:creator>
  <cp:lastModifiedBy>Administrator</cp:lastModifiedBy>
  <dcterms:modified xsi:type="dcterms:W3CDTF">2020-07-15T03:38:08Z</dcterms:modified>
  <dc:title>项目绩效目标申报表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