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14700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2461"/>
        <w:gridCol w:w="3148"/>
        <w:gridCol w:w="1304"/>
        <w:gridCol w:w="2216"/>
        <w:gridCol w:w="1499"/>
        <w:gridCol w:w="3388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70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2022年度宁乡市公共供水取水计划指标一览表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许可证编号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取水权人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年取水量（万m3）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水源类型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取水用途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取水地址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D430182G2021-0069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宁乡市城乡供水管理总站（双凫铺镇麦田村水厂）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2.92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双凫铺镇麦田村泉塘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D430182G2021-0070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宁乡市城乡供水管理总站（沙田乡五里堆村水厂）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7.1175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沙田乡五里堆村栗叶坡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D430182S2021-0071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宁乡市城乡供水管理总站（巷子口镇水厂）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15.111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巷子口镇巷市河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D430182G2021-0072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宁乡市城乡供水管理总站（巷子口镇金枫园村水厂）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1.825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巷子口镇金枫园村吴家仑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D430182S2021-0073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宁乡市城乡供水管理总站（坝塘镇南田坪水厂）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29.2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坝塘镇南芬塘村华光水库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D430182G2021-0074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宁乡市城乡供水管理总站（宁乡市偕乐桥社区水厂）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4.818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灰汤镇偕乐桥社区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D430182S2021-0075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宁乡市城乡供水管理总站(黄材镇石山村水厂)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1.0439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黄材镇石山村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D430182S2021-0076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宁乡市城乡供水管理总站（花明楼镇金元村水厂）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4.38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花明楼镇金元村金元水库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D430182G2021-0077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宁乡市城乡供水管理总站（东湖塘镇麻山村水厂）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2.19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东湖塘镇麻山村古塘水库右侧山坡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D430182S2021-0079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宁乡市城乡供水管理总站（坝塘镇脱仑坑水厂）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3.212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坝塘镇停钟新村杜家老屋组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D430182S2021-0081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宁乡市城乡供水管理总站（龙田镇水厂）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13.432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龙田镇杨柳水库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D430182G2021-0085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宁乡市城乡供水管理总站（竹峰村三组水厂）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0.3614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青山桥镇竹峰村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D430182S2021-0092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宁乡市城乡供水管理总站（泉湾村水厂）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5.48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新塘水库库区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D430182S2021-0094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宁乡市城乡供水管理总站（宁乡市湖溪塘村水厂）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8.03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喻家坳乡湖溪塘村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D430182S2021-0095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宁乡市城乡供水管理总站（宁乡市横市水厂）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铁冲水库库区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D430182G2021-0096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宁乡市城乡供水管理总站（宁乡市八角溪村水厂）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3.101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沩山乡八角溪村陈家里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D430182G2021-0097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宁乡市城乡供水管理总站（宁乡市同庆村水厂）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6.7525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沩山乡同庆村夏家坑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D430182G2021-0098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宁乡市城乡供水管理总站（宁乡市戚家山村水厂）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1.022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花明楼镇戚家山村洲上组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D430182G2021-0099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宁乡市城乡供水管理总站（宁乡市双龙潭村水厂）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2.8178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沩山乡双龙潭村老山坑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D430182G2021-0100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宁乡市城乡供水管理总站(沩山乡祖塔移民集镇水厂）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1.46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沩山乡祖塔村鸡仑山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D430182S2021-0101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宁乡市城乡供水管理总站（道林镇鑫星村水厂）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4.818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道林镇鑫星村红砂塘组马蹄石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D430182G2021-0102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宁乡市城乡供水管理总站（宁乡市草冲村水厂）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0.3212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流沙河镇草冲村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D430182G2021-0103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宁乡市城乡供水管理总站（宁乡市宝云村水厂）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1.1242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沙田乡宝云村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D430182G2021-0104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宁乡市城乡供水管理总站（宁乡市月塘村水厂）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2.482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龙田镇月塘村岚光组和长街山组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D430182S2021-0105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宁乡市城乡供水管理总站（宁乡市凤凰山森林公园水厂）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2.19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香山新村黄家冲组沩水支流夏铎铺水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D430182S2021-0106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宁乡市城镇供水管理总站（宁乡市崔坪村水厂）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4.015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黄材镇崔坪村崔家坪组高枧山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D430182S2021-0108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宁乡市城乡供水管理总站（官山村水厂）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11.39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沩水一级支流巷子口水上游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D430182S2021-0109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宁乡市城乡供水管理总站（楼霞新村水厂）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沩水一级支流楚江上游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D430182S2021-0110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宁乡市城乡供水管理总站（蒿溪村水厂）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4.38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黄材镇篾洞坑山塘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D430182S2021-0111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宁乡市城乡供水管理总站（洞庭桥水厂）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182.5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洞庭桥水库库区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D430182S2021-0112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宁乡市城乡供水管理总站（田坪水厂）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182.5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田坪水库库区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D430182S2021-0113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宁乡市城乡供水管理总站（双狮岭水厂）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182.5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大屯营镇狮北村靳江河道内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D430182S2021-0078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宁乡市城乡供水管理总站(沩山乡水厂）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15.111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沩山乡沩水源村北源水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D430182G2021-0120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宁乡市城乡供水管理总站（祖塔村水厂）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2.1827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沩山乡祖塔村鸡仑组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D430182S2021-0119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宁乡市城乡供水管理总站（白云寺水厂）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白云寺水库库区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D430182S2021-0126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宁乡市城乡供水管理总站（回心桥村水厂）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0.4599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沩山乡回心桥高山组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D430182G2021-0137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宁乡市城乡供水管理总站（牛山村水厂）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1.46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东湖塘镇牛山村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D430182G2021-0139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宁乡市城乡供水管理总站（新民村水厂）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1.095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大屯营镇新民村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D430182G2021-0143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宁乡市城乡供水管理总站（长丰村水厂）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1.095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夏铎铺镇长丰村片12组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D430182G2021-0142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宁乡市城乡供水管理总站（常青村水厂）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1.825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花明楼镇常青村常青组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D430182S2021-0148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宁乡市城乡供水管理总站（新资自来水厂）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32.64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合星村老虎组乌江左岸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D430182G2021-0151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宁乡市城乡供水管理总站（燕山村水厂）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1.2775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东湖塘镇燕山村祝马塘组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D430182G2021-0150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宁乡市城乡供水管理总站（繁荣村水厂）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0.72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坝塘镇繁荣村小学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D430182S2021-0153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宁乡市城乡供水管理总站（青洋湖林场水厂）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1.095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黄材镇青洋湖林场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D430182G2021-0154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宁乡市城乡供水管理总站（河泉村水厂）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1.44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河泉村腰塘组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D430182G2021-0149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宁乡市城乡供水管理总站（陶家湾村水厂）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1.825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东湖塘镇陶家湾村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D430182G2021-0157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宁乡市城乡供水管理总站（花园堂村水厂）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1.095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青山桥镇花园堂村铁门坎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D430182S2021-0170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宁乡市水利技术服务中心（黄材水厂）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273.75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宁乡市黄材镇黄材水库库区内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D430182G2021-0018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宁乡市城乡供水管理总站（宁乡市甘江村水厂）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5.21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青山桥镇甘江村三寨排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D430182G2021-0019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宁乡市城乡供水管理总站（黄鹤村水厂）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4.38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巷子口镇黄鹤村彭家冲和开山冲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D430182S2021-0020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宁乡市城乡供水管理总站（灰汤镇水厂）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109.5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乌江朱家坝库区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D430182G2021-0021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宁乡市城乡供水管理总站（华宝村水厂）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华宝村逢源组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D430182S2021-0023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宁乡市城乡供水管理总站（坝塘镇停钟新村黄泥塘水厂）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4.015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坝塘镇停钟新村黄泥塘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D430182S2021-0024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宁乡市城乡供水管理总站（黄材镇新桥村水厂）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1.1242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黄材镇新桥村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D430182S2021-0025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宁乡市城乡供水管理总站（青山桥镇花园村水厂）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0.5621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青山桥镇花园村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D430182S2021-0026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宁乡市城乡供水管理总站（宁乡市粟江村水厂）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2.1681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双凫铺镇粟江村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D430182S2021-0027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宁乡市水利技术服务中心（宁乡市东湖塘镇泉山村饮水工程）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1.46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东湖塘镇泉山村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D430182G2021-0032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宁乡市水利技术服务中心（花明楼镇朱石桥村饮水工程）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0.9125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花明楼镇朱石桥村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D430182G2021-0031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宁乡市水利技术服务中心（喻家坳乡太平山村饮水工程）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0.9125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喻家坳乡太平山村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D430182G2021-0036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宁乡市水利技术服务中心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(花明楼镇竹湖村饮水工程)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1.095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花明楼镇竹湖村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D430182S2021-0037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宁乡市水利技术服务中心（煤炭坝镇煤炭坝水厂（中国水务）工程）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182.5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煤炭坝镇煤炭坝社区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D430182G2021-0040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宁乡市水利技术服务中心（龙田镇横岭周家村饮水工程）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1.46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龙田镇横岭周家村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D430182S2021-0043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宁乡市水利技术服务中心（沩山乡祖塔村饮水工程（二））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0.73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沩山乡祖塔村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D430182S2021-0044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宁乡市水利技术服务中心（龙田镇月塘村岚光坪组饮水工程）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0.9125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龙田镇月塘村岚光坪组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D430182G2021-0046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宁乡市水利技术服务中心（灰汤镇枫木桥水厂）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29.2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灰汤镇枫木桥村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D430182G2021-0048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宁乡市城乡供水管理总站（花明楼镇石立村水厂）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0.9125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花明楼镇石立村城墙小学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D430182G2021-0049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宁乡市城乡供水管理总站（东湖塘镇黄泥塘水厂）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0.73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东湖塘镇东湖社区黄泥塘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D430182G2021-0050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宁乡市城乡供水管理总站（灰汤镇汾华村水厂）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竹田村汾华组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D430182G2021-0052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宁乡市城乡供水管理总站（老粮仓镇双舞村水厂）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0.73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老粮仓镇双舞村长塘组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D430182G2021-0053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宁乡市城乡供水管理总站（大屯营镇书湖村水厂）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1.022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大屯营镇书湖村潘家冲组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D430182G2021-0055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宁乡市城乡供水管理总站（道林镇石金村水厂）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2.2484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道林镇石金村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D430182G2021-0056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宁乡市城乡供水管理总站（资福镇七星村水厂）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0.803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资福镇七星村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D430182G2021-0057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宁乡市城乡供水管理总站（资福镇敬老院水厂）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0.803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资福镇华宝村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D430182G2021-0058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宁乡市城乡供水管理总站（道林镇垅枫村水厂）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0.73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道林镇垅枫村小学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D430182S2021-0059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宁乡市城乡供水管理总站（沙田集镇水厂）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15.111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沙田乡马劲坳绢水河左岸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D430182S2021-0060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宁乡市城乡供水管理总站（龙田镇龙田社区石牛水厂）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1.6863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龙田镇龙田社区十组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D430182G2021-0061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宁乡市城乡供水管理总站（巷子口镇联花村水厂）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4.3435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巷子口镇联花村观音岩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D430182S2021-0067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宁乡市城乡供水管理总站（龙田社区三星水厂）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1.2045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龙田镇龙田社区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D430182G2021-0066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宁乡市城乡供水管理总站（黄材镇鹤山村水厂）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0.9125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黄材镇鹤山村兰塘组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D430182S2021-0171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宁乡市城乡供水管理总站（宁乡市龙泉村水厂）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9.0812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宁乡市黄材镇迎风水库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2228.4754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14"/>
        <w:ind w:left="0" w:leftChars="0" w:firstLine="0" w:firstLineChars="0"/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pStyle w:val="14"/>
        <w:ind w:left="0" w:leftChars="0" w:firstLine="0" w:firstLineChars="0"/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240" w:lineRule="exact"/>
        <w:rPr>
          <w:rFonts w:hint="default" w:ascii="Times New Roman" w:hAnsi="Times New Roman" w:eastAsia="黑体" w:cs="Times New Roman"/>
          <w:color w:val="000000"/>
          <w:sz w:val="30"/>
          <w:szCs w:val="30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88" w:right="2098" w:bottom="1587" w:left="1474" w:header="1417" w:footer="794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1259" w:h="476" w:hRule="exact" w:wrap="around" w:vAnchor="text" w:hAnchor="margin" w:xAlign="outside" w:y="-3"/>
      <w:ind w:firstLine="280" w:firstLineChars="100"/>
      <w:rPr>
        <w:rStyle w:val="13"/>
        <w:sz w:val="28"/>
        <w:szCs w:val="28"/>
      </w:rPr>
    </w:pPr>
    <w:r>
      <w:rPr>
        <w:rStyle w:val="13"/>
        <w:rFonts w:hint="eastAsia"/>
        <w:sz w:val="28"/>
        <w:szCs w:val="28"/>
        <w:lang w:val="en-US" w:eastAsia="zh-CN"/>
      </w:rPr>
      <w:t xml:space="preserve"> </w:t>
    </w:r>
    <w:r>
      <w:rPr>
        <w:rStyle w:val="13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rStyle w:val="13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13"/>
        <w:sz w:val="28"/>
        <w:szCs w:val="28"/>
      </w:rPr>
      <w:t>20</w:t>
    </w:r>
    <w:r>
      <w:rPr>
        <w:sz w:val="28"/>
        <w:szCs w:val="28"/>
      </w:rPr>
      <w:fldChar w:fldCharType="end"/>
    </w:r>
    <w:r>
      <w:rPr>
        <w:rStyle w:val="13"/>
        <w:sz w:val="28"/>
        <w:szCs w:val="28"/>
      </w:rPr>
      <w:t>—</w:t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493553"/>
    <w:rsid w:val="002437FC"/>
    <w:rsid w:val="004F2847"/>
    <w:rsid w:val="009900E2"/>
    <w:rsid w:val="01935F49"/>
    <w:rsid w:val="04B9647E"/>
    <w:rsid w:val="071E14BC"/>
    <w:rsid w:val="079C7F3D"/>
    <w:rsid w:val="08D465DB"/>
    <w:rsid w:val="0C75067D"/>
    <w:rsid w:val="0FE11640"/>
    <w:rsid w:val="10344A3B"/>
    <w:rsid w:val="106574EE"/>
    <w:rsid w:val="14C33A1B"/>
    <w:rsid w:val="15FB1849"/>
    <w:rsid w:val="17AC1726"/>
    <w:rsid w:val="18843AA2"/>
    <w:rsid w:val="1A161605"/>
    <w:rsid w:val="1ADE3586"/>
    <w:rsid w:val="1C5557C8"/>
    <w:rsid w:val="1CBD71EE"/>
    <w:rsid w:val="1E201052"/>
    <w:rsid w:val="202A6799"/>
    <w:rsid w:val="210519EF"/>
    <w:rsid w:val="22421B41"/>
    <w:rsid w:val="23B77B68"/>
    <w:rsid w:val="23E02E5A"/>
    <w:rsid w:val="278E2273"/>
    <w:rsid w:val="29A26FEE"/>
    <w:rsid w:val="2B733BFC"/>
    <w:rsid w:val="2BB14D5F"/>
    <w:rsid w:val="2C4469B4"/>
    <w:rsid w:val="2E3B3EEE"/>
    <w:rsid w:val="2F493553"/>
    <w:rsid w:val="318A3A92"/>
    <w:rsid w:val="31981D3D"/>
    <w:rsid w:val="364278C1"/>
    <w:rsid w:val="375C798D"/>
    <w:rsid w:val="37901D0F"/>
    <w:rsid w:val="37BD4F77"/>
    <w:rsid w:val="38485472"/>
    <w:rsid w:val="3851329D"/>
    <w:rsid w:val="3891739E"/>
    <w:rsid w:val="3B3A76AA"/>
    <w:rsid w:val="3E1C30AA"/>
    <w:rsid w:val="3EDE6126"/>
    <w:rsid w:val="3F706752"/>
    <w:rsid w:val="41AD0D29"/>
    <w:rsid w:val="42565B71"/>
    <w:rsid w:val="427E2814"/>
    <w:rsid w:val="44FB3B2D"/>
    <w:rsid w:val="467566F5"/>
    <w:rsid w:val="46DA07BD"/>
    <w:rsid w:val="48450535"/>
    <w:rsid w:val="4A8D2DA9"/>
    <w:rsid w:val="4F6E6AEE"/>
    <w:rsid w:val="4FC6493B"/>
    <w:rsid w:val="4FEA535E"/>
    <w:rsid w:val="50C44CBA"/>
    <w:rsid w:val="53AF06E6"/>
    <w:rsid w:val="546E7BFA"/>
    <w:rsid w:val="557066B2"/>
    <w:rsid w:val="56771B06"/>
    <w:rsid w:val="569B6F6E"/>
    <w:rsid w:val="57B631BC"/>
    <w:rsid w:val="5D7C523D"/>
    <w:rsid w:val="5D8307F4"/>
    <w:rsid w:val="5E021F03"/>
    <w:rsid w:val="5FC51744"/>
    <w:rsid w:val="60F23A8F"/>
    <w:rsid w:val="616E568C"/>
    <w:rsid w:val="63CC3D2A"/>
    <w:rsid w:val="65064D79"/>
    <w:rsid w:val="65A8261C"/>
    <w:rsid w:val="66772C0A"/>
    <w:rsid w:val="67E90D66"/>
    <w:rsid w:val="6A36071E"/>
    <w:rsid w:val="6A840632"/>
    <w:rsid w:val="6C0A1570"/>
    <w:rsid w:val="6C620056"/>
    <w:rsid w:val="6CE412C7"/>
    <w:rsid w:val="6D535020"/>
    <w:rsid w:val="6DE27EB8"/>
    <w:rsid w:val="70582A3B"/>
    <w:rsid w:val="71625091"/>
    <w:rsid w:val="728C6BF9"/>
    <w:rsid w:val="73CD297F"/>
    <w:rsid w:val="74FA3685"/>
    <w:rsid w:val="76B804F4"/>
    <w:rsid w:val="7A940529"/>
    <w:rsid w:val="7B6D7AC8"/>
    <w:rsid w:val="7DAE6D73"/>
    <w:rsid w:val="7F373367"/>
    <w:rsid w:val="7FDD2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9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0"/>
    <w:pPr>
      <w:pBdr>
        <w:bottom w:val="thinThickSmallGap" w:color="000080" w:sz="24" w:space="1"/>
      </w:pBdr>
    </w:pPr>
    <w:rPr>
      <w:rFonts w:ascii="宋体" w:hAnsi="宋体" w:eastAsia="宋体" w:cs="Times New Roman"/>
      <w:b/>
      <w:sz w:val="18"/>
      <w:szCs w:val="18"/>
      <w:lang w:val="zh-CN"/>
    </w:rPr>
  </w:style>
  <w:style w:type="paragraph" w:styleId="4">
    <w:name w:val="Body Text"/>
    <w:basedOn w:val="1"/>
    <w:next w:val="5"/>
    <w:qFormat/>
    <w:uiPriority w:val="99"/>
  </w:style>
  <w:style w:type="paragraph" w:styleId="5">
    <w:name w:val="toc 5"/>
    <w:basedOn w:val="1"/>
    <w:next w:val="1"/>
    <w:qFormat/>
    <w:uiPriority w:val="99"/>
    <w:pPr>
      <w:ind w:left="1680" w:leftChars="800"/>
    </w:pPr>
    <w:rPr>
      <w:rFonts w:ascii="Times New Roman" w:hAnsi="Times New Roma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9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无间隔1"/>
    <w:qFormat/>
    <w:uiPriority w:val="1"/>
    <w:pPr>
      <w:adjustRightInd w:val="0"/>
      <w:snapToGrid w:val="0"/>
      <w:spacing w:line="360" w:lineRule="auto"/>
      <w:ind w:firstLine="200" w:firstLineChars="200"/>
    </w:pPr>
    <w:rPr>
      <w:rFonts w:ascii="Tahoma" w:hAnsi="Tahoma" w:eastAsia="仿宋_GB2312" w:cs="Times New Roman"/>
      <w:sz w:val="32"/>
      <w:szCs w:val="22"/>
      <w:lang w:val="en-US" w:eastAsia="zh-CN" w:bidi="ar-SA"/>
    </w:rPr>
  </w:style>
  <w:style w:type="paragraph" w:customStyle="1" w:styleId="15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paragraph" w:customStyle="1" w:styleId="17">
    <w:name w:val=" Char Char1 Char Char"/>
    <w:basedOn w:val="1"/>
    <w:qFormat/>
    <w:uiPriority w:val="0"/>
    <w:pPr>
      <w:widowControl/>
      <w:spacing w:after="160" w:afterLines="0"/>
      <w:jc w:val="center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2018-12-06T03:11:00Z</dcterms:created>
  <dc:creator>上浅...微蓝</dc:creator>
  <cp:lastModifiedBy>Administrator</cp:lastModifiedBy>
  <cp:lastPrinted>2022-01-07T06:16:00Z</cp:lastPrinted>
  <dcterms:modified xsi:type="dcterms:W3CDTF">2022-03-02T08:01:05Z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A1A39B77F02A49D58EECE2106AAEAD70</vt:lpwstr>
  </property>
</Properties>
</file>