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491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2592"/>
        <w:gridCol w:w="3242"/>
        <w:gridCol w:w="1548"/>
        <w:gridCol w:w="1613"/>
        <w:gridCol w:w="2232"/>
        <w:gridCol w:w="314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9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2022年度宁乡市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zh-CN" w:eastAsia="zh-CN" w:bidi="ar"/>
              </w:rPr>
              <w:t>自备水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取水计划指标一览表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取水权人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年取水量（万m3）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水源类型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取水用途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取水地址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D430182G2021-0162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宁乡县长旺矽砂矿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宁乡市坝塘镇坝塘社区七组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D430182G2021-0093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长沙楚兴农业开发有限公司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宁乡市大成桥镇二泉村六组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D430182G2021-0115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宁乡市青羊湖饮用水有限公司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宁乡市黄材镇龙泉村井湾组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D430182G2021-0116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宁乡市坝塘镇南冰泉饮用水厂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宁乡市坝塘镇南芬塘村金山组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D430182G2021-0117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宁乡鸿元建材有限公司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生活用水;工业用水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双凫铺镇江河村荷叶组厂区内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D430182S2021-0122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宁乡龙井山泉水有限公司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宁乡县灰汤镇宁南村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D430182G2021-0123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长沙红心食品有限公司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生活用水;工业用水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大成桥镇玉河村六组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D430182G2021-0124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宁乡广东温氏禽畜有限公司南田坪分公司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坝塘镇南田坪厂区内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D430182G2021-0125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宁乡市第六高级中学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宁乡市第六高级中学内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D430182G2021-0127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刘少奇同志纪念馆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宁乡县花明楼镇炭子冲罗家塘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D430182S2021-0129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宁乡龙泉漂流有限公司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沩江塅溪上游龙泉村河段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D430182S2021-0130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宁乡市沩森源山泉水有限公司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制水供水;生活用水;工业用水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宁乡市巷子口镇五组龙茶坑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D430182S2021-0128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宁乡市联振新型建材有限公司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0.388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菁华铺乡龙王村新建组山塘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D430182G2021-0131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长沙天岳山饮用水有限公司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宁乡市青山桥镇石桥铺村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D430182S2021-0132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宁乡市日强新材料有限公司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菁华铺乡洪仑山村三友塘组山塘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D430182G2021-0133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长沙市奇源饮品有限责任公司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D430182G2021-0138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长沙依云山泉水有限公司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历经铺街道历经铺村六组厂区内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D430182G2021-0134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宁乡壁石清泉水厂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夏铎铺镇兴旺村十四组厂区内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D430182G2021-0141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湖南省长宁碳素股份有限公司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喻家坳乡原涌泉山煤矿废弃矿井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D430182G2021-0144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宁乡市第四高级中学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宁乡市花明楼镇第四高级中学内机井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D430182S2021-0146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长沙市小南丁洗涤服务有限公司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宁乡市夏铎铺镇天马新村5组八曲河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D430182G2021-0147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宁乡市灰汤卫生院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偕乐桥社区偕南路27号院内机井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D430182S2021-0145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湖南金太阳现代休闲农庄有限公司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农田灌溉用水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灰汤镇灰汤村宋家滩组一处池塘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D430182S2021-0158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长沙沩山饮用水有限公司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沩山乡同庆村姜家组1号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长沙古润山泉水有限公司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宁乡县南田坪乡横田村大塘学校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D430182G2021-0156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宁乡县双檀混凝土有限公司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湖南省长沙市宁乡市双江口镇073县道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D430182G2021-0161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湖南正大畜禽有限公司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宁乡县大屯营乡韶光村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D430182S2021-0001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湖南宁乡南方水泥有限公司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生活用水;工业用水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宁乡县夏铎铺镇天马新村八曲河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D430182G2021-0163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宁乡市恒胜建材有限公司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宁乡市青山桥镇青山桥社区五组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D430182G2021-0164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宁乡县鑫美矿业有限公司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宁乡市道林镇垅枫村枫林坳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D430182S2021-0165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宁乡边城建设投资有限公司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宁乡市龙田镇月塘村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D430182G2021-0166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宁乡市资福镇新发建材厂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宁乡市资福镇窑里社区黄金组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D430182S2021-0167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宁乡县偕乐桥镇三和采石场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宁乡市灰汤镇偕乐社区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D430182S2021-0168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湖南宁乡南方水泥有限公司双凫铺石矿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宁乡市双凫铺镇泉井村曾家湾组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D430182S2021-0169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宁乡县黄材镇栗山采石场（普通合伙）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宁乡市黄材镇炭河里村大坪组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D430182S2021-0002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长沙天宁热电有限公司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工业用水;火（核）电和其它电力生产用水;原水供水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沩水干流金洲大桥上游400米处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D430182S2021-0003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国网湖南省电力有限公司管理培训中心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29.03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地表水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生活用水;服务业用水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灰汤镇乌江干流紫龙湖内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D430182G2021-0004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国网湖南省电力有限公司管理培训中心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地下水（地热水）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灰汤镇人工开采温泉4号井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D430182G2021-0005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湖南顺成实业有限公司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地下水（矿泉水）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畜牧业用水;生活用水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宁乡市白马桥社区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D430182G2021-0006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湖南省总工会灰汤温泉职工疗养院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地下水（地热水）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服务业用水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灰汤镇狮桥水右岸Ⅵ号井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D430182G2021-0007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湖南长沙灰汤温泉国际旅游度假区水务有限公司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地下水（地热水）</w:t>
            </w: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原水供水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宁乡市灰汤镇灰汤小桥下游左岸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639.648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pStyle w:val="14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240" w:lineRule="exact"/>
        <w:rPr>
          <w:rFonts w:hint="default" w:ascii="Times New Roman" w:hAnsi="Times New Roman" w:eastAsia="黑体" w:cs="Times New Roman"/>
          <w:color w:val="000000"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7" w:left="1474" w:header="1417" w:footer="79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259" w:h="476" w:hRule="exact" w:wrap="around" w:vAnchor="text" w:hAnchor="margin" w:xAlign="outside" w:y="-3"/>
      <w:ind w:firstLine="280" w:firstLineChars="100"/>
      <w:rPr>
        <w:rStyle w:val="13"/>
        <w:sz w:val="28"/>
        <w:szCs w:val="28"/>
      </w:rPr>
    </w:pPr>
    <w:r>
      <w:rPr>
        <w:rStyle w:val="13"/>
        <w:rFonts w:hint="eastAsia"/>
        <w:sz w:val="28"/>
        <w:szCs w:val="28"/>
        <w:lang w:val="en-US" w:eastAsia="zh-CN"/>
      </w:rPr>
      <w:t xml:space="preserve"> </w:t>
    </w:r>
    <w:r>
      <w:rPr>
        <w:rStyle w:val="13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3"/>
        <w:sz w:val="28"/>
        <w:szCs w:val="28"/>
      </w:rPr>
      <w:t>20</w:t>
    </w:r>
    <w:r>
      <w:rPr>
        <w:sz w:val="28"/>
        <w:szCs w:val="28"/>
      </w:rPr>
      <w:fldChar w:fldCharType="end"/>
    </w:r>
    <w:r>
      <w:rPr>
        <w:rStyle w:val="13"/>
        <w:sz w:val="28"/>
        <w:szCs w:val="28"/>
      </w:rPr>
      <w:t>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93553"/>
    <w:rsid w:val="002437FC"/>
    <w:rsid w:val="004F2847"/>
    <w:rsid w:val="009900E2"/>
    <w:rsid w:val="01935F49"/>
    <w:rsid w:val="04B9647E"/>
    <w:rsid w:val="071E14BC"/>
    <w:rsid w:val="08D465DB"/>
    <w:rsid w:val="0C75067D"/>
    <w:rsid w:val="0FE11640"/>
    <w:rsid w:val="10344A3B"/>
    <w:rsid w:val="106574EE"/>
    <w:rsid w:val="14C33A1B"/>
    <w:rsid w:val="17AC1726"/>
    <w:rsid w:val="18843AA2"/>
    <w:rsid w:val="1A161605"/>
    <w:rsid w:val="1ADE3586"/>
    <w:rsid w:val="1C5557C8"/>
    <w:rsid w:val="1CBD71EE"/>
    <w:rsid w:val="1E201052"/>
    <w:rsid w:val="202A6799"/>
    <w:rsid w:val="210519EF"/>
    <w:rsid w:val="22421B41"/>
    <w:rsid w:val="23B77B68"/>
    <w:rsid w:val="23E02E5A"/>
    <w:rsid w:val="278E2273"/>
    <w:rsid w:val="29A26FEE"/>
    <w:rsid w:val="2B733BFC"/>
    <w:rsid w:val="2BB14D5F"/>
    <w:rsid w:val="2C4469B4"/>
    <w:rsid w:val="2E3B3EEE"/>
    <w:rsid w:val="2F493553"/>
    <w:rsid w:val="2F565263"/>
    <w:rsid w:val="318A3A92"/>
    <w:rsid w:val="31981D3D"/>
    <w:rsid w:val="364278C1"/>
    <w:rsid w:val="375C798D"/>
    <w:rsid w:val="37901D0F"/>
    <w:rsid w:val="37BD4F77"/>
    <w:rsid w:val="38485472"/>
    <w:rsid w:val="3851329D"/>
    <w:rsid w:val="3891739E"/>
    <w:rsid w:val="3B3A76AA"/>
    <w:rsid w:val="3E1C30AA"/>
    <w:rsid w:val="3EDE6126"/>
    <w:rsid w:val="3F706752"/>
    <w:rsid w:val="41AD0D29"/>
    <w:rsid w:val="42565B71"/>
    <w:rsid w:val="427E2814"/>
    <w:rsid w:val="44FB3B2D"/>
    <w:rsid w:val="467566F5"/>
    <w:rsid w:val="46DA07BD"/>
    <w:rsid w:val="48450535"/>
    <w:rsid w:val="4A8D2DA9"/>
    <w:rsid w:val="4F6E6AEE"/>
    <w:rsid w:val="4FC6493B"/>
    <w:rsid w:val="4FEA535E"/>
    <w:rsid w:val="50C44CBA"/>
    <w:rsid w:val="53AF06E6"/>
    <w:rsid w:val="546E7BFA"/>
    <w:rsid w:val="557066B2"/>
    <w:rsid w:val="56771B06"/>
    <w:rsid w:val="569B6F6E"/>
    <w:rsid w:val="57B631BC"/>
    <w:rsid w:val="5D8307F4"/>
    <w:rsid w:val="5E021F03"/>
    <w:rsid w:val="5FC51744"/>
    <w:rsid w:val="60F23A8F"/>
    <w:rsid w:val="616E568C"/>
    <w:rsid w:val="63CC3D2A"/>
    <w:rsid w:val="65064D79"/>
    <w:rsid w:val="65A8261C"/>
    <w:rsid w:val="66772C0A"/>
    <w:rsid w:val="67E90D66"/>
    <w:rsid w:val="6A36071E"/>
    <w:rsid w:val="6A840632"/>
    <w:rsid w:val="6C0A1570"/>
    <w:rsid w:val="6C620056"/>
    <w:rsid w:val="6CE412C7"/>
    <w:rsid w:val="6D535020"/>
    <w:rsid w:val="6DE27EB8"/>
    <w:rsid w:val="70582A3B"/>
    <w:rsid w:val="71625091"/>
    <w:rsid w:val="728C6BF9"/>
    <w:rsid w:val="73CD297F"/>
    <w:rsid w:val="74FA3685"/>
    <w:rsid w:val="76B804F4"/>
    <w:rsid w:val="7A940529"/>
    <w:rsid w:val="7B6D7AC8"/>
    <w:rsid w:val="7DAE6D73"/>
    <w:rsid w:val="7F373367"/>
    <w:rsid w:val="7FDD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pBdr>
        <w:bottom w:val="thinThickSmallGap" w:color="000080" w:sz="24" w:space="1"/>
      </w:pBdr>
    </w:pPr>
    <w:rPr>
      <w:rFonts w:ascii="宋体" w:hAnsi="宋体" w:eastAsia="宋体" w:cs="Times New Roman"/>
      <w:b/>
      <w:sz w:val="18"/>
      <w:szCs w:val="18"/>
      <w:lang w:val="zh-CN"/>
    </w:rPr>
  </w:style>
  <w:style w:type="paragraph" w:styleId="4">
    <w:name w:val="Body Text"/>
    <w:basedOn w:val="1"/>
    <w:next w:val="5"/>
    <w:qFormat/>
    <w:uiPriority w:val="99"/>
  </w:style>
  <w:style w:type="paragraph" w:styleId="5">
    <w:name w:val="toc 5"/>
    <w:basedOn w:val="1"/>
    <w:next w:val="1"/>
    <w:qFormat/>
    <w:uiPriority w:val="99"/>
    <w:pPr>
      <w:ind w:left="1680" w:leftChars="800"/>
    </w:pPr>
    <w:rPr>
      <w:rFonts w:ascii="Times New Roman" w:hAnsi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 Char Char1 Char Char"/>
    <w:basedOn w:val="1"/>
    <w:qFormat/>
    <w:uiPriority w:val="0"/>
    <w:pPr>
      <w:widowControl/>
      <w:spacing w:after="160" w:afterLines="0"/>
      <w:jc w:val="center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2018-12-06T03:11:00Z</dcterms:created>
  <dc:creator>上浅...微蓝</dc:creator>
  <cp:lastModifiedBy>Administrator</cp:lastModifiedBy>
  <cp:lastPrinted>2022-01-07T06:16:00Z</cp:lastPrinted>
  <dcterms:modified xsi:type="dcterms:W3CDTF">2022-03-02T08:00:38Z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E85290D3944F4AF3BAEC27ACFBBDEEDE</vt:lpwstr>
  </property>
</Properties>
</file>